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3A6" w:rsidRPr="007E7049" w:rsidRDefault="003C328A" w:rsidP="00B0798C">
      <w:pPr>
        <w:spacing w:before="240"/>
        <w:rPr>
          <w:rFonts w:ascii="Arial" w:hAnsi="Arial" w:cs="Arial"/>
        </w:rPr>
      </w:pPr>
      <w:r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7AA07EBC" wp14:editId="7A2AE6F5">
                <wp:simplePos x="0" y="0"/>
                <wp:positionH relativeFrom="column">
                  <wp:posOffset>809625</wp:posOffset>
                </wp:positionH>
                <wp:positionV relativeFrom="paragraph">
                  <wp:posOffset>4876800</wp:posOffset>
                </wp:positionV>
                <wp:extent cx="5301615" cy="484251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1615" cy="484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Pr="003C437E" w:rsidRDefault="00B0798C" w:rsidP="00E2667B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>Sehr geehrte Damen und Herren, liebe Konfirmandenjubilare!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CE21E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Am </w:t>
                            </w:r>
                            <w:r w:rsidRPr="000167A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Sonntag, den 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. 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Okt</w:t>
                            </w:r>
                            <w:r w:rsidR="007A4C1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202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feiern wir die Jubelkonfirmation in der Johanneskirche in Burtenbach. Feiern Sie mit! 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>Vielleicht haben Sie schon daran gedacht, dass Sie vor einigen Jahren konfirmiert worden sind. Ich wünsche Ihnen, dass Ihr Leben so verlaufen ist, dass Sie gerne zu diesem Jubiläum kommen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 um Gott zu danken und um ehemalige Mitkonfirmanden wieder zu sehen.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Der Festgottesdienst beginnt um 10.00 Uhr in der Johanneskirche Burtenbach. 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Es wäre schön, wenn Sie daran anschließend zum Mittagessen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und zum Kaffeetrinken </w:t>
                            </w: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mit </w:t>
                            </w:r>
                            <w:r w:rsidR="008133CE">
                              <w:rPr>
                                <w:rFonts w:ascii="Arial" w:hAnsi="Arial" w:cs="Arial"/>
                                <w:sz w:val="20"/>
                              </w:rPr>
                              <w:t>in unser Martin-Luther-Haus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133CE">
                              <w:rPr>
                                <w:rFonts w:ascii="Arial" w:hAnsi="Arial" w:cs="Arial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Burtenbach </w:t>
                            </w:r>
                            <w:r w:rsidR="008133CE">
                              <w:rPr>
                                <w:rFonts w:ascii="Arial" w:hAnsi="Arial" w:cs="Arial"/>
                                <w:sz w:val="20"/>
                              </w:rPr>
                              <w:t xml:space="preserve">(Friedhofstr. 11) </w:t>
                            </w: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>kommen würden. Dort wird dann Gelegenheit sein, ausgiebig über vergangene und gegenwärtige Zeiten zu plaudern.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Auch Ihr Ehepartner, Ihre Kinder, Enkel und/oder andere Menschen, die Ihnen nahe stehen, sind bei diesem Fest herzlich eingeladen. 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Bitte geben Sie uns bis </w:t>
                            </w:r>
                            <w:r w:rsidRPr="000167A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spätestens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9. Okt</w:t>
                            </w:r>
                            <w:r w:rsidR="007A4C1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0167A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Bescheid, </w:t>
                            </w:r>
                            <w:r w:rsidRPr="003C328A">
                              <w:rPr>
                                <w:rFonts w:ascii="Arial" w:hAnsi="Arial" w:cs="Arial"/>
                                <w:sz w:val="20"/>
                              </w:rPr>
                              <w:t>ob Sie kommen.</w:t>
                            </w: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B0798C" w:rsidRPr="000167AA" w:rsidRDefault="00B0798C" w:rsidP="00E2667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Ich freue mich auf die Begegnung bei der Jubelkonfirmation und 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>grüße Sie auch im Namen des Kirchen</w:t>
                            </w:r>
                            <w:bookmarkStart w:id="0" w:name="_GoBack"/>
                            <w:bookmarkEnd w:id="0"/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>vorstandes herzlich</w:t>
                            </w:r>
                          </w:p>
                          <w:p w:rsidR="00B0798C" w:rsidRPr="000167AA" w:rsidRDefault="00B0798C" w:rsidP="00E2667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sz w:val="20"/>
                              </w:rPr>
                              <w:t xml:space="preserve">Ihr </w:t>
                            </w:r>
                          </w:p>
                          <w:p w:rsidR="00B0798C" w:rsidRPr="007E7049" w:rsidRDefault="00B0798C" w:rsidP="00E266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437E">
                              <w:rPr>
                                <w:rFonts w:ascii="Times New Roman" w:hAnsi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689E5B1" wp14:editId="333D9364">
                                  <wp:extent cx="2393950" cy="336550"/>
                                  <wp:effectExtent l="0" t="0" r="6350" b="6350"/>
                                  <wp:docPr id="12" name="Grafik 12" descr="Unterschrift%20PfrRiemer%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nterschrift%20PfrRiemer%2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07EB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3.75pt;margin-top:384pt;width:417.45pt;height:38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uktwIAALs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" o:allowincell="f" filled="f" stroked="f">
                <v:textbox>
                  <w:txbxContent>
                    <w:p w:rsidR="00B0798C" w:rsidRPr="003C437E" w:rsidRDefault="00B0798C" w:rsidP="00E2667B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B0798C" w:rsidRPr="000167AA" w:rsidRDefault="00B0798C" w:rsidP="00E2667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>Sehr geehrte Damen und Herren, liebe Konfirmandenjubilare!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CE21E0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Am </w:t>
                      </w:r>
                      <w:r w:rsidRPr="000167A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Sonntag, den </w:t>
                      </w:r>
                      <w:r w:rsidR="008133CE">
                        <w:rPr>
                          <w:rFonts w:ascii="Arial" w:hAnsi="Arial" w:cs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. </w:t>
                      </w:r>
                      <w:r w:rsidR="008133CE">
                        <w:rPr>
                          <w:rFonts w:ascii="Arial" w:hAnsi="Arial" w:cs="Arial"/>
                          <w:b/>
                          <w:sz w:val="20"/>
                        </w:rPr>
                        <w:t>Okt</w:t>
                      </w:r>
                      <w:r w:rsidR="007A4C1A">
                        <w:rPr>
                          <w:rFonts w:ascii="Arial" w:hAnsi="Arial" w:cs="Arial"/>
                          <w:b/>
                          <w:sz w:val="20"/>
                        </w:rPr>
                        <w:t>ober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202</w:t>
                      </w:r>
                      <w:r w:rsidR="008133CE">
                        <w:rPr>
                          <w:rFonts w:ascii="Arial" w:hAnsi="Arial" w:cs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feiern wir die Jubelkonfirmation in der Johanneskirche in Burtenbach. Feiern Sie mit! 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>Vielleicht haben Sie schon daran gedacht, dass Sie vor einigen Jahren konfirmiert worden sind. Ich wünsche Ihnen, dass Ihr Leben so verlaufen ist, dass Sie gerne zu diesem Jubiläum kommen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 um Gott zu danken und um ehemalige Mitkonfirmanden wieder zu sehen.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Der Festgottesdienst beginnt um 10.00 Uhr in der Johanneskirche Burtenbach. 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Es wäre schön, wenn Sie daran anschließend zum Mittagessen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und zum Kaffeetrinken </w:t>
                      </w: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mit </w:t>
                      </w:r>
                      <w:r w:rsidR="008133CE">
                        <w:rPr>
                          <w:rFonts w:ascii="Arial" w:hAnsi="Arial" w:cs="Arial"/>
                          <w:sz w:val="20"/>
                        </w:rPr>
                        <w:t>in unser Martin-Luther-Haus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133CE">
                        <w:rPr>
                          <w:rFonts w:ascii="Arial" w:hAnsi="Arial" w:cs="Arial"/>
                          <w:sz w:val="20"/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Burtenbach </w:t>
                      </w:r>
                      <w:r w:rsidR="008133CE">
                        <w:rPr>
                          <w:rFonts w:ascii="Arial" w:hAnsi="Arial" w:cs="Arial"/>
                          <w:sz w:val="20"/>
                        </w:rPr>
                        <w:t xml:space="preserve">(Friedhofstr. 11) </w:t>
                      </w:r>
                      <w:r w:rsidRPr="000167AA">
                        <w:rPr>
                          <w:rFonts w:ascii="Arial" w:hAnsi="Arial" w:cs="Arial"/>
                          <w:sz w:val="20"/>
                        </w:rPr>
                        <w:t>kommen würden. Dort wird dann Gelegenheit sein, ausgiebig über vergangene und gegenwärtige Zeiten zu plaudern.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Auch Ihr Ehepartner, Ihre Kinder, Enkel und/oder andere Menschen, die Ihnen nahe stehen, sind bei diesem Fest herzlich eingeladen. 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Bitte geben Sie uns bis </w:t>
                      </w:r>
                      <w:r w:rsidRPr="000167AA">
                        <w:rPr>
                          <w:rFonts w:ascii="Arial" w:hAnsi="Arial" w:cs="Arial"/>
                          <w:b/>
                          <w:sz w:val="20"/>
                        </w:rPr>
                        <w:t>spätestens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r w:rsidR="008133CE">
                        <w:rPr>
                          <w:rFonts w:ascii="Arial" w:hAnsi="Arial" w:cs="Arial"/>
                          <w:b/>
                          <w:sz w:val="20"/>
                        </w:rPr>
                        <w:t>9. Okt</w:t>
                      </w:r>
                      <w:r w:rsidR="007A4C1A">
                        <w:rPr>
                          <w:rFonts w:ascii="Arial" w:hAnsi="Arial" w:cs="Arial"/>
                          <w:b/>
                          <w:sz w:val="20"/>
                        </w:rPr>
                        <w:t>ober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r w:rsidRPr="000167A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Bescheid, </w:t>
                      </w:r>
                      <w:r w:rsidRPr="003C328A">
                        <w:rPr>
                          <w:rFonts w:ascii="Arial" w:hAnsi="Arial" w:cs="Arial"/>
                          <w:sz w:val="20"/>
                        </w:rPr>
                        <w:t>ob Sie kommen.</w:t>
                      </w: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B0798C" w:rsidRPr="000167AA" w:rsidRDefault="00B0798C" w:rsidP="00E2667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Ich freue mich auf die Begegnung bei der Jubelkonfirmation und 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>grüße Sie auch im Namen des Kirchen</w:t>
                      </w:r>
                      <w:bookmarkStart w:id="1" w:name="_GoBack"/>
                      <w:bookmarkEnd w:id="1"/>
                      <w:r w:rsidRPr="000167AA">
                        <w:rPr>
                          <w:rFonts w:ascii="Arial" w:hAnsi="Arial" w:cs="Arial"/>
                          <w:sz w:val="20"/>
                        </w:rPr>
                        <w:t>vorstandes herzlich</w:t>
                      </w:r>
                    </w:p>
                    <w:p w:rsidR="00B0798C" w:rsidRPr="000167AA" w:rsidRDefault="00B0798C" w:rsidP="00E2667B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sz w:val="20"/>
                        </w:rPr>
                        <w:t xml:space="preserve">Ihr </w:t>
                      </w:r>
                    </w:p>
                    <w:p w:rsidR="00B0798C" w:rsidRPr="007E7049" w:rsidRDefault="00B0798C" w:rsidP="00E2667B">
                      <w:pPr>
                        <w:rPr>
                          <w:rFonts w:ascii="Arial" w:hAnsi="Arial" w:cs="Arial"/>
                        </w:rPr>
                      </w:pPr>
                      <w:r w:rsidRPr="003C437E">
                        <w:rPr>
                          <w:rFonts w:ascii="Times New Roman" w:hAnsi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689E5B1" wp14:editId="333D9364">
                            <wp:extent cx="2393950" cy="336550"/>
                            <wp:effectExtent l="0" t="0" r="6350" b="6350"/>
                            <wp:docPr id="12" name="Grafik 12" descr="Unterschrift%20PfrRiemer%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nterschrift%20PfrRiemer%2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36361575" wp14:editId="53E208BD">
                <wp:simplePos x="0" y="0"/>
                <wp:positionH relativeFrom="column">
                  <wp:posOffset>808990</wp:posOffset>
                </wp:positionH>
                <wp:positionV relativeFrom="paragraph">
                  <wp:posOffset>3800475</wp:posOffset>
                </wp:positionV>
                <wp:extent cx="4943475" cy="1114425"/>
                <wp:effectExtent l="0" t="0" r="0" b="952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Default="00B0798C" w:rsidP="000167A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B0798C" w:rsidRDefault="00B0798C" w:rsidP="000167A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0167A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Einladung zur Feier der Jubelkonfirmation am Sonntag, 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22. Okt.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202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3</w:t>
                            </w:r>
                          </w:p>
                          <w:p w:rsidR="00B0798C" w:rsidRPr="000167AA" w:rsidRDefault="00B0798C" w:rsidP="000167A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0798C" w:rsidRPr="003C328A" w:rsidRDefault="00B0798C" w:rsidP="000167A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25 Jahre: Silberne Konfirmation (199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proofErr w:type="gramStart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65</w:t>
                            </w:r>
                            <w:proofErr w:type="gramEnd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Jahre: Eiserne Konfirmation (195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B0798C" w:rsidRPr="003C328A" w:rsidRDefault="00B0798C" w:rsidP="000167A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50 Jahre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Goldene Konfirmation (197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proofErr w:type="gramStart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proofErr w:type="gramEnd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Jahre: </w:t>
                            </w:r>
                            <w:proofErr w:type="spellStart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Gnadene</w:t>
                            </w:r>
                            <w:proofErr w:type="spellEnd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Konfirmation (195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B0798C" w:rsidRPr="003C328A" w:rsidRDefault="00B0798C" w:rsidP="000167A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60 Jahre: Diamantene Konfirmation (196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75 Jahre: </w:t>
                            </w:r>
                            <w:proofErr w:type="spellStart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Kronjuwelene</w:t>
                            </w:r>
                            <w:proofErr w:type="spellEnd"/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Konfirmation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194</w:t>
                            </w:r>
                            <w:r w:rsidR="008133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3C32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0798C" w:rsidRPr="004D0E17" w:rsidRDefault="00B0798C" w:rsidP="004D0E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61575" id="Text Box 9" o:spid="_x0000_s1027" type="#_x0000_t202" style="position:absolute;margin-left:63.7pt;margin-top:299.25pt;width:389.25pt;height:8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Cg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" o:allowincell="f" filled="f" stroked="f">
                <v:textbox>
                  <w:txbxContent>
                    <w:p w:rsidR="00B0798C" w:rsidRDefault="00B0798C" w:rsidP="000167A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B0798C" w:rsidRDefault="00B0798C" w:rsidP="000167A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0167A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Einladung zur Feier der Jubelkonfirmation am Sonntag, </w:t>
                      </w:r>
                      <w:r w:rsidR="008133CE">
                        <w:rPr>
                          <w:rFonts w:ascii="Arial" w:hAnsi="Arial" w:cs="Arial"/>
                          <w:b/>
                          <w:sz w:val="20"/>
                        </w:rPr>
                        <w:t>22. Okt.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202</w:t>
                      </w:r>
                      <w:r w:rsidR="008133CE">
                        <w:rPr>
                          <w:rFonts w:ascii="Arial" w:hAnsi="Arial" w:cs="Arial"/>
                          <w:b/>
                          <w:sz w:val="20"/>
                        </w:rPr>
                        <w:t>3</w:t>
                      </w:r>
                    </w:p>
                    <w:p w:rsidR="00B0798C" w:rsidRPr="000167AA" w:rsidRDefault="00B0798C" w:rsidP="000167AA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B0798C" w:rsidRPr="003C328A" w:rsidRDefault="00B0798C" w:rsidP="000167AA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25 Jahre: Silberne Konfirmation (199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8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  <w:proofErr w:type="gramStart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65</w:t>
                      </w:r>
                      <w:proofErr w:type="gramEnd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Jahre: Eiserne Konfirmation (195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8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B0798C" w:rsidRPr="003C328A" w:rsidRDefault="00B0798C" w:rsidP="000167AA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50 Jahre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Goldene Konfirmation (197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  <w:proofErr w:type="gramStart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7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0</w:t>
                      </w:r>
                      <w:proofErr w:type="gramEnd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Jahre: </w:t>
                      </w:r>
                      <w:proofErr w:type="spellStart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Gnadene</w:t>
                      </w:r>
                      <w:proofErr w:type="spellEnd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Konfirmation (195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B0798C" w:rsidRPr="003C328A" w:rsidRDefault="00B0798C" w:rsidP="000167AA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60 Jahre: Diamantene Konfirmation (196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) 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75 Jahre: </w:t>
                      </w:r>
                      <w:proofErr w:type="spellStart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Kronjuwelene</w:t>
                      </w:r>
                      <w:proofErr w:type="spellEnd"/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Konfirmation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194</w:t>
                      </w:r>
                      <w:r w:rsidR="008133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8</w:t>
                      </w:r>
                      <w:r w:rsidRPr="003C32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:rsidR="00B0798C" w:rsidRPr="004D0E17" w:rsidRDefault="00B0798C" w:rsidP="004D0E17"/>
                  </w:txbxContent>
                </v:textbox>
              </v:shape>
            </w:pict>
          </mc:Fallback>
        </mc:AlternateContent>
      </w:r>
      <w:r w:rsidR="00137D85">
        <w:rPr>
          <w:rFonts w:ascii="RotisSemiSans" w:hAnsi="RotisSemiSans"/>
          <w:noProof/>
          <w:sz w:val="22"/>
        </w:rPr>
        <w:drawing>
          <wp:anchor distT="0" distB="0" distL="114300" distR="114300" simplePos="0" relativeHeight="251661824" behindDoc="1" locked="0" layoutInCell="1" allowOverlap="1" wp14:anchorId="7C588ECE" wp14:editId="6C6B7722">
            <wp:simplePos x="0" y="0"/>
            <wp:positionH relativeFrom="column">
              <wp:posOffset>3314700</wp:posOffset>
            </wp:positionH>
            <wp:positionV relativeFrom="paragraph">
              <wp:posOffset>2505075</wp:posOffset>
            </wp:positionV>
            <wp:extent cx="1342390" cy="134239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nder1 (1) -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9E7"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1760F55" wp14:editId="4936ED18">
                <wp:simplePos x="0" y="0"/>
                <wp:positionH relativeFrom="column">
                  <wp:posOffset>5162550</wp:posOffset>
                </wp:positionH>
                <wp:positionV relativeFrom="paragraph">
                  <wp:posOffset>459740</wp:posOffset>
                </wp:positionV>
                <wp:extent cx="1675130" cy="4800600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noProof/>
                                <w:sz w:val="16"/>
                              </w:rPr>
                              <w:drawing>
                                <wp:inline distT="0" distB="0" distL="0" distR="0" wp14:anchorId="425D88D1" wp14:editId="1956915F">
                                  <wp:extent cx="523875" cy="581025"/>
                                  <wp:effectExtent l="0" t="0" r="9525" b="9525"/>
                                  <wp:docPr id="2" name="Bild 2" descr="Johanneskirche_s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ohanneskirche_s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</w:rPr>
                              <w:t xml:space="preserve">Johanneskirche </w:t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</w:rPr>
                              <w:t>Burtenbach</w:t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noProof/>
                                <w:sz w:val="16"/>
                              </w:rPr>
                              <w:drawing>
                                <wp:inline distT="0" distB="0" distL="0" distR="0" wp14:anchorId="29139C04" wp14:editId="70550943">
                                  <wp:extent cx="657225" cy="361950"/>
                                  <wp:effectExtent l="0" t="0" r="9525" b="0"/>
                                  <wp:docPr id="3" name="Bild 3" descr="ml%20haus_sw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l%20haus_sw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</w:rPr>
                              <w:t>Martin-Luther-Haus Burtenbach</w:t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noProof/>
                                <w:sz w:val="16"/>
                              </w:rPr>
                              <w:drawing>
                                <wp:inline distT="0" distB="0" distL="0" distR="0" wp14:anchorId="095137F2" wp14:editId="0BDBE1E9">
                                  <wp:extent cx="876300" cy="438150"/>
                                  <wp:effectExtent l="0" t="0" r="0" b="0"/>
                                  <wp:docPr id="4" name="Bild 4" descr="pmh2_s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mh2_s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98C" w:rsidRPr="007E7049" w:rsidRDefault="00B0798C" w:rsidP="00E22C6E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</w:rPr>
                              <w:t>Philipp-Melanchthon-Haus</w:t>
                            </w:r>
                          </w:p>
                          <w:p w:rsidR="00B0798C" w:rsidRPr="007E7049" w:rsidRDefault="00B0798C" w:rsidP="00E22C6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</w:rPr>
                              <w:t>Jettingen-Scheppach</w:t>
                            </w:r>
                          </w:p>
                          <w:p w:rsidR="00B0798C" w:rsidRPr="007E7049" w:rsidRDefault="00B0798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Evang.-Luth. Pfarramt</w:t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Johanneskirche</w:t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Kirchberg 2</w:t>
                            </w:r>
                          </w:p>
                          <w:p w:rsidR="00B0798C" w:rsidRPr="007E7049" w:rsidRDefault="00B0798C" w:rsidP="00E22C6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89349 Burtenbach</w:t>
                            </w:r>
                          </w:p>
                          <w:p w:rsidR="00B0798C" w:rsidRPr="007E7049" w:rsidRDefault="00B0798C" w:rsidP="00E22C6E">
                            <w:pPr>
                              <w:spacing w:line="12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0798C" w:rsidRPr="007E7049" w:rsidRDefault="00B0798C" w:rsidP="00E22C6E">
                            <w:pPr>
                              <w:tabs>
                                <w:tab w:val="left" w:pos="567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Telefon </w:t>
                            </w: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08285-231</w:t>
                            </w:r>
                          </w:p>
                          <w:p w:rsidR="00B0798C" w:rsidRPr="007E7049" w:rsidRDefault="00B0798C" w:rsidP="00E22C6E">
                            <w:pPr>
                              <w:tabs>
                                <w:tab w:val="left" w:pos="567"/>
                              </w:tabs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Telefax </w:t>
                            </w:r>
                            <w:r w:rsidRPr="007E70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08285-928010</w:t>
                            </w:r>
                          </w:p>
                          <w:p w:rsidR="00B0798C" w:rsidRPr="000167AA" w:rsidRDefault="007A4C1A" w:rsidP="004D0E1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B0798C" w:rsidRPr="000167AA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u w:val="none"/>
                                </w:rPr>
                                <w:t>pfarramt.burtenbach@elkb.de</w:t>
                              </w:r>
                            </w:hyperlink>
                          </w:p>
                          <w:p w:rsidR="00B0798C" w:rsidRPr="000167AA" w:rsidRDefault="007A4C1A" w:rsidP="004D0E1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B0798C" w:rsidRPr="000167AA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u w:val="none"/>
                                </w:rPr>
                                <w:t>www.evangelisch-burtenbach.de</w:t>
                              </w:r>
                            </w:hyperlink>
                          </w:p>
                          <w:p w:rsidR="00B0798C" w:rsidRDefault="00B0798C" w:rsidP="004D0E17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0798C" w:rsidRPr="0051164B" w:rsidRDefault="008133CE" w:rsidP="000167A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September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60F55" id="Text Box 8" o:spid="_x0000_s1028" type="#_x0000_t202" style="position:absolute;margin-left:406.5pt;margin-top:36.2pt;width:131.9pt;height:3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MZ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" o:allowincell="f" filled="f" stroked="f">
                <v:textbox>
                  <w:txbxContent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noProof/>
                          <w:sz w:val="16"/>
                        </w:rPr>
                        <w:drawing>
                          <wp:inline distT="0" distB="0" distL="0" distR="0" wp14:anchorId="425D88D1" wp14:editId="1956915F">
                            <wp:extent cx="523875" cy="581025"/>
                            <wp:effectExtent l="0" t="0" r="9525" b="9525"/>
                            <wp:docPr id="2" name="Bild 2" descr="Johanneskirche_s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ohanneskirche_s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</w:rPr>
                        <w:t xml:space="preserve">Johanneskirche </w:t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</w:rPr>
                        <w:t>Burtenbach</w:t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noProof/>
                          <w:sz w:val="16"/>
                        </w:rPr>
                        <w:drawing>
                          <wp:inline distT="0" distB="0" distL="0" distR="0" wp14:anchorId="29139C04" wp14:editId="70550943">
                            <wp:extent cx="657225" cy="361950"/>
                            <wp:effectExtent l="0" t="0" r="9525" b="0"/>
                            <wp:docPr id="3" name="Bild 3" descr="ml%20haus_sw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l%20haus_sw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</w:rPr>
                        <w:t>Martin-Luther-Haus Burtenbach</w:t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noProof/>
                          <w:sz w:val="16"/>
                        </w:rPr>
                        <w:drawing>
                          <wp:inline distT="0" distB="0" distL="0" distR="0" wp14:anchorId="095137F2" wp14:editId="0BDBE1E9">
                            <wp:extent cx="876300" cy="438150"/>
                            <wp:effectExtent l="0" t="0" r="0" b="0"/>
                            <wp:docPr id="4" name="Bild 4" descr="pmh2_s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mh2_s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98C" w:rsidRPr="007E7049" w:rsidRDefault="00B0798C" w:rsidP="00E22C6E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</w:rPr>
                        <w:t>Philipp-Melanchthon-Haus</w:t>
                      </w:r>
                    </w:p>
                    <w:p w:rsidR="00B0798C" w:rsidRPr="007E7049" w:rsidRDefault="00B0798C" w:rsidP="00E22C6E">
                      <w:pPr>
                        <w:spacing w:line="360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</w:rPr>
                        <w:t>Jettingen-Scheppach</w:t>
                      </w:r>
                    </w:p>
                    <w:p w:rsidR="00B0798C" w:rsidRPr="007E7049" w:rsidRDefault="00B0798C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>Evang.-Luth. Pfarramt</w:t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>Johanneskirche</w:t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>Kirchberg 2</w:t>
                      </w:r>
                    </w:p>
                    <w:p w:rsidR="00B0798C" w:rsidRPr="007E7049" w:rsidRDefault="00B0798C" w:rsidP="00E22C6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>89349 Burtenbach</w:t>
                      </w:r>
                    </w:p>
                    <w:p w:rsidR="00B0798C" w:rsidRPr="007E7049" w:rsidRDefault="00B0798C" w:rsidP="00E22C6E">
                      <w:pPr>
                        <w:spacing w:line="12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0798C" w:rsidRPr="007E7049" w:rsidRDefault="00B0798C" w:rsidP="00E22C6E">
                      <w:pPr>
                        <w:tabs>
                          <w:tab w:val="left" w:pos="567"/>
                        </w:tabs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Telefon </w:t>
                      </w: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08285-231</w:t>
                      </w:r>
                    </w:p>
                    <w:p w:rsidR="00B0798C" w:rsidRPr="007E7049" w:rsidRDefault="00B0798C" w:rsidP="00E22C6E">
                      <w:pPr>
                        <w:tabs>
                          <w:tab w:val="left" w:pos="567"/>
                        </w:tabs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Telefax </w:t>
                      </w:r>
                      <w:r w:rsidRPr="007E7049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08285-928010</w:t>
                      </w:r>
                    </w:p>
                    <w:p w:rsidR="00B0798C" w:rsidRPr="000167AA" w:rsidRDefault="007A4C1A" w:rsidP="004D0E17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4" w:history="1">
                        <w:r w:rsidR="00B0798C" w:rsidRPr="000167AA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u w:val="none"/>
                          </w:rPr>
                          <w:t>pfarramt.burtenbach@elkb.de</w:t>
                        </w:r>
                      </w:hyperlink>
                    </w:p>
                    <w:p w:rsidR="00B0798C" w:rsidRPr="000167AA" w:rsidRDefault="007A4C1A" w:rsidP="004D0E17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5" w:history="1">
                        <w:r w:rsidR="00B0798C" w:rsidRPr="000167AA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u w:val="none"/>
                          </w:rPr>
                          <w:t>www.evangelisch-burtenbach.de</w:t>
                        </w:r>
                      </w:hyperlink>
                    </w:p>
                    <w:p w:rsidR="00B0798C" w:rsidRDefault="00B0798C" w:rsidP="004D0E17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0798C" w:rsidRPr="0051164B" w:rsidRDefault="008133CE" w:rsidP="000167A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September 2023</w:t>
                      </w:r>
                    </w:p>
                  </w:txbxContent>
                </v:textbox>
              </v:shape>
            </w:pict>
          </mc:Fallback>
        </mc:AlternateContent>
      </w:r>
      <w:r w:rsidR="00C279E7"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329AEB" wp14:editId="3F6E041C">
                <wp:simplePos x="0" y="0"/>
                <wp:positionH relativeFrom="column">
                  <wp:posOffset>1880235</wp:posOffset>
                </wp:positionH>
                <wp:positionV relativeFrom="paragraph">
                  <wp:posOffset>9718040</wp:posOffset>
                </wp:positionV>
                <wp:extent cx="4949825" cy="80010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Pr="00C279E7" w:rsidRDefault="00B0798C" w:rsidP="00A32837">
                            <w:pPr>
                              <w:tabs>
                                <w:tab w:val="decimal" w:pos="318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Spendenkonto: Evang. Kirchengemeinde Burtenbach</w:t>
                            </w:r>
                          </w:p>
                          <w:p w:rsidR="00B0798C" w:rsidRDefault="00B0798C" w:rsidP="00A32837">
                            <w:pPr>
                              <w:tabs>
                                <w:tab w:val="decimal" w:pos="318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VR-Bank Donau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Mindel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eG</w:t>
                            </w:r>
                          </w:p>
                          <w:p w:rsidR="00B0798C" w:rsidRPr="00C279E7" w:rsidRDefault="00B0798C" w:rsidP="00A32837">
                            <w:pPr>
                              <w:tabs>
                                <w:tab w:val="decimal" w:pos="318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279E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IBAN: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02 7206 9043 0000 5008 01</w:t>
                            </w:r>
                          </w:p>
                          <w:p w:rsidR="00B0798C" w:rsidRPr="00A32837" w:rsidRDefault="00B0798C" w:rsidP="00A32837">
                            <w:pPr>
                              <w:rPr>
                                <w:szCs w:val="16"/>
                              </w:rPr>
                            </w:pPr>
                            <w:r w:rsidRPr="00C279E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BIC: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GENODEF1GZ2</w:t>
                            </w:r>
                            <w:r w:rsidRPr="00C279E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9AEB" id="Text Box 13" o:spid="_x0000_s1029" type="#_x0000_t202" style="position:absolute;margin-left:148.05pt;margin-top:765.2pt;width:389.7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reugIAAME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" filled="f" stroked="f">
                <v:textbox>
                  <w:txbxContent>
                    <w:p w:rsidR="00B0798C" w:rsidRPr="00C279E7" w:rsidRDefault="00B0798C" w:rsidP="00A32837">
                      <w:pPr>
                        <w:tabs>
                          <w:tab w:val="decimal" w:pos="318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Spendenkonto: Evang. Kirchengemeinde Burtenbach</w:t>
                      </w:r>
                    </w:p>
                    <w:p w:rsidR="00B0798C" w:rsidRDefault="00B0798C" w:rsidP="00A32837">
                      <w:pPr>
                        <w:tabs>
                          <w:tab w:val="decimal" w:pos="318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VR-Bank Donau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Mindel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eG</w:t>
                      </w:r>
                    </w:p>
                    <w:p w:rsidR="00B0798C" w:rsidRPr="00C279E7" w:rsidRDefault="00B0798C" w:rsidP="00A32837">
                      <w:pPr>
                        <w:tabs>
                          <w:tab w:val="decimal" w:pos="318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279E7">
                        <w:rPr>
                          <w:rFonts w:ascii="Arial" w:hAnsi="Arial" w:cs="Arial"/>
                          <w:sz w:val="16"/>
                          <w:szCs w:val="16"/>
                        </w:rPr>
                        <w:t>IBAN: DE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02 7206 9043 0000 5008 01</w:t>
                      </w:r>
                    </w:p>
                    <w:p w:rsidR="00B0798C" w:rsidRPr="00A32837" w:rsidRDefault="00B0798C" w:rsidP="00A32837">
                      <w:pPr>
                        <w:rPr>
                          <w:szCs w:val="16"/>
                        </w:rPr>
                      </w:pPr>
                      <w:r w:rsidRPr="00C279E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BIC: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GENODEF1GZ2</w:t>
                      </w:r>
                      <w:r w:rsidRPr="00C279E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79E7"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5AEB3E29" wp14:editId="0DBCA029">
                <wp:simplePos x="0" y="0"/>
                <wp:positionH relativeFrom="column">
                  <wp:posOffset>807720</wp:posOffset>
                </wp:positionH>
                <wp:positionV relativeFrom="paragraph">
                  <wp:posOffset>427990</wp:posOffset>
                </wp:positionV>
                <wp:extent cx="3048000" cy="106045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Pr="007E7049" w:rsidRDefault="00B0798C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  <w:t>Evang. - Luth. Pfarramt Burtenbach</w:t>
                            </w:r>
                          </w:p>
                          <w:p w:rsidR="00B0798C" w:rsidRPr="007E7049" w:rsidRDefault="00B0798C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  <w:t>Johanneskirche</w:t>
                            </w:r>
                          </w:p>
                          <w:p w:rsidR="00B0798C" w:rsidRPr="007E7049" w:rsidRDefault="00B0798C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  <w:t xml:space="preserve">Kirchberg 2 </w:t>
                            </w:r>
                          </w:p>
                          <w:p w:rsidR="00B0798C" w:rsidRPr="007E7049" w:rsidRDefault="00B0798C">
                            <w:pPr>
                              <w:spacing w:line="264" w:lineRule="auto"/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pacing w:val="2"/>
                                <w:sz w:val="28"/>
                                <w:szCs w:val="28"/>
                              </w:rPr>
                              <w:t>89349 Burtenbach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B3E29" id="Text Box 3" o:spid="_x0000_s1030" type="#_x0000_t202" style="position:absolute;margin-left:63.6pt;margin-top:33.7pt;width:240pt;height:8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" o:allowincell="f" filled="f" stroked="f">
                <v:textbox>
                  <w:txbxContent>
                    <w:p w:rsidR="00B0798C" w:rsidRPr="007E7049" w:rsidRDefault="00B0798C">
                      <w:pPr>
                        <w:spacing w:line="264" w:lineRule="auto"/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</w:pPr>
                      <w:r w:rsidRPr="007E7049"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  <w:t>Evang. - Luth. Pfarramt Burtenbach</w:t>
                      </w:r>
                    </w:p>
                    <w:p w:rsidR="00B0798C" w:rsidRPr="007E7049" w:rsidRDefault="00B0798C">
                      <w:pPr>
                        <w:spacing w:line="264" w:lineRule="auto"/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</w:pPr>
                      <w:r w:rsidRPr="007E7049"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  <w:t>Johanneskirche</w:t>
                      </w:r>
                    </w:p>
                    <w:p w:rsidR="00B0798C" w:rsidRPr="007E7049" w:rsidRDefault="00B0798C">
                      <w:pPr>
                        <w:spacing w:line="264" w:lineRule="auto"/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</w:pPr>
                      <w:r w:rsidRPr="007E7049"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  <w:t xml:space="preserve">Kirchberg 2 </w:t>
                      </w:r>
                    </w:p>
                    <w:p w:rsidR="00B0798C" w:rsidRPr="007E7049" w:rsidRDefault="00B0798C">
                      <w:pPr>
                        <w:spacing w:line="264" w:lineRule="auto"/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</w:pPr>
                      <w:r w:rsidRPr="007E7049">
                        <w:rPr>
                          <w:rFonts w:ascii="Arial" w:hAnsi="Arial" w:cs="Arial"/>
                          <w:spacing w:val="2"/>
                          <w:sz w:val="28"/>
                          <w:szCs w:val="28"/>
                        </w:rPr>
                        <w:t>89349 Burtenbach</w:t>
                      </w:r>
                    </w:p>
                  </w:txbxContent>
                </v:textbox>
              </v:shape>
            </w:pict>
          </mc:Fallback>
        </mc:AlternateContent>
      </w:r>
      <w:r w:rsidR="00C279E7" w:rsidRPr="007E7049">
        <w:rPr>
          <w:rFonts w:ascii="Arial" w:hAnsi="Arial" w:cs="Arial"/>
          <w:noProof/>
        </w:rPr>
        <w:drawing>
          <wp:inline distT="0" distB="0" distL="0" distR="0">
            <wp:extent cx="7553325" cy="10744200"/>
            <wp:effectExtent l="0" t="0" r="9525" b="0"/>
            <wp:docPr id="1" name="Bild 1" descr="Brief A4 Bal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ef A4 Balk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9E7"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1929130</wp:posOffset>
                </wp:positionV>
                <wp:extent cx="2194560" cy="143383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43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Pr="004D0E17" w:rsidRDefault="00B0798C" w:rsidP="00242AD0">
                            <w:pPr>
                              <w:rPr>
                                <w:rFonts w:ascii="RotisSemiSans" w:hAnsi="RotisSemi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63.6pt;margin-top:151.9pt;width:172.8pt;height:11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Xuw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" o:allowincell="f" filled="f" stroked="f">
                <v:textbox>
                  <w:txbxContent>
                    <w:p w:rsidR="00B0798C" w:rsidRPr="004D0E17" w:rsidRDefault="00B0798C" w:rsidP="00242AD0">
                      <w:pPr>
                        <w:rPr>
                          <w:rFonts w:ascii="RotisSemiSans" w:hAnsi="RotisSemiSans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9E7" w:rsidRPr="007E704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1679575</wp:posOffset>
                </wp:positionV>
                <wp:extent cx="3931920" cy="20510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98C" w:rsidRPr="007E7049" w:rsidRDefault="00B0798C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7E7049">
                              <w:rPr>
                                <w:rFonts w:ascii="Arial" w:hAnsi="Arial" w:cs="Arial"/>
                                <w:sz w:val="16"/>
                              </w:rPr>
                              <w:t>Evang.-Luth. Pfarramt   Kirchberg 2   89349 Burtenbach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64pt;margin-top:132.25pt;width:309.6pt;height:16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o8twIAAMA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" o:allowincell="f" filled="f" stroked="f">
                <v:textbox>
                  <w:txbxContent>
                    <w:p w:rsidR="00B0798C" w:rsidRPr="007E7049" w:rsidRDefault="00B0798C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</w:rPr>
                      </w:pPr>
                      <w:r w:rsidRPr="007E7049">
                        <w:rPr>
                          <w:rFonts w:ascii="Arial" w:hAnsi="Arial" w:cs="Arial"/>
                          <w:sz w:val="16"/>
                        </w:rPr>
                        <w:t>Evang.-Luth. Pfarramt   Kirchberg 2   89349 Burtenbach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73A6" w:rsidRPr="007E7049" w:rsidSect="007D7631">
      <w:pgSz w:w="11906" w:h="16838"/>
      <w:pgMar w:top="0" w:right="0" w:bottom="0" w:left="0" w:header="0" w:footer="0" w:gutter="0"/>
      <w:cols w:space="709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98C" w:rsidRDefault="00B0798C">
      <w:r>
        <w:separator/>
      </w:r>
    </w:p>
  </w:endnote>
  <w:endnote w:type="continuationSeparator" w:id="0">
    <w:p w:rsidR="00B0798C" w:rsidRDefault="00B0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98C" w:rsidRDefault="00B0798C">
      <w:r>
        <w:separator/>
      </w:r>
    </w:p>
  </w:footnote>
  <w:footnote w:type="continuationSeparator" w:id="0">
    <w:p w:rsidR="00B0798C" w:rsidRDefault="00B07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67B"/>
    <w:rsid w:val="0000052D"/>
    <w:rsid w:val="000167AA"/>
    <w:rsid w:val="000616FF"/>
    <w:rsid w:val="0006470E"/>
    <w:rsid w:val="00066EE6"/>
    <w:rsid w:val="000679BA"/>
    <w:rsid w:val="000C2935"/>
    <w:rsid w:val="000D0254"/>
    <w:rsid w:val="000D3F33"/>
    <w:rsid w:val="000E73C5"/>
    <w:rsid w:val="001065EE"/>
    <w:rsid w:val="00137D85"/>
    <w:rsid w:val="00152B99"/>
    <w:rsid w:val="001816CB"/>
    <w:rsid w:val="0019030A"/>
    <w:rsid w:val="001E5F41"/>
    <w:rsid w:val="002372E0"/>
    <w:rsid w:val="00242AD0"/>
    <w:rsid w:val="00281F46"/>
    <w:rsid w:val="00292473"/>
    <w:rsid w:val="002A7CFE"/>
    <w:rsid w:val="002E208D"/>
    <w:rsid w:val="002F0DFF"/>
    <w:rsid w:val="002F4F3A"/>
    <w:rsid w:val="0034375C"/>
    <w:rsid w:val="003673A6"/>
    <w:rsid w:val="00376D09"/>
    <w:rsid w:val="003930E1"/>
    <w:rsid w:val="003C328A"/>
    <w:rsid w:val="003E722F"/>
    <w:rsid w:val="003F1BC4"/>
    <w:rsid w:val="00402CF2"/>
    <w:rsid w:val="00474638"/>
    <w:rsid w:val="00495624"/>
    <w:rsid w:val="004A3059"/>
    <w:rsid w:val="004B2901"/>
    <w:rsid w:val="004D0E17"/>
    <w:rsid w:val="004E0D82"/>
    <w:rsid w:val="004F7D10"/>
    <w:rsid w:val="0051164B"/>
    <w:rsid w:val="0051776B"/>
    <w:rsid w:val="005506A9"/>
    <w:rsid w:val="00580DDB"/>
    <w:rsid w:val="005E4498"/>
    <w:rsid w:val="005F4746"/>
    <w:rsid w:val="00614263"/>
    <w:rsid w:val="0062065C"/>
    <w:rsid w:val="00677694"/>
    <w:rsid w:val="0068142A"/>
    <w:rsid w:val="006C523E"/>
    <w:rsid w:val="00767ADA"/>
    <w:rsid w:val="007A4C1A"/>
    <w:rsid w:val="007D7631"/>
    <w:rsid w:val="007E7049"/>
    <w:rsid w:val="008133CE"/>
    <w:rsid w:val="00852CC8"/>
    <w:rsid w:val="00866646"/>
    <w:rsid w:val="008A75E7"/>
    <w:rsid w:val="008D49A4"/>
    <w:rsid w:val="008F425A"/>
    <w:rsid w:val="00901AB4"/>
    <w:rsid w:val="00943B52"/>
    <w:rsid w:val="00947F48"/>
    <w:rsid w:val="00967D47"/>
    <w:rsid w:val="009C3387"/>
    <w:rsid w:val="009E2A46"/>
    <w:rsid w:val="00A32837"/>
    <w:rsid w:val="00A35428"/>
    <w:rsid w:val="00A93A7B"/>
    <w:rsid w:val="00AC4265"/>
    <w:rsid w:val="00AF6813"/>
    <w:rsid w:val="00B0798C"/>
    <w:rsid w:val="00B26340"/>
    <w:rsid w:val="00BC5079"/>
    <w:rsid w:val="00C25484"/>
    <w:rsid w:val="00C279E7"/>
    <w:rsid w:val="00C42777"/>
    <w:rsid w:val="00C666B6"/>
    <w:rsid w:val="00CA6CF6"/>
    <w:rsid w:val="00CD27B7"/>
    <w:rsid w:val="00CD3ECE"/>
    <w:rsid w:val="00CE21E0"/>
    <w:rsid w:val="00CE6094"/>
    <w:rsid w:val="00D078A9"/>
    <w:rsid w:val="00D21E9A"/>
    <w:rsid w:val="00D2212D"/>
    <w:rsid w:val="00D559E9"/>
    <w:rsid w:val="00E15812"/>
    <w:rsid w:val="00E22C6E"/>
    <w:rsid w:val="00E2667B"/>
    <w:rsid w:val="00E465F1"/>
    <w:rsid w:val="00E62FE9"/>
    <w:rsid w:val="00EE5A07"/>
    <w:rsid w:val="00EF69E3"/>
    <w:rsid w:val="00F03E02"/>
    <w:rsid w:val="00F1452D"/>
    <w:rsid w:val="00F25D4C"/>
    <w:rsid w:val="00F812BB"/>
    <w:rsid w:val="00F946F1"/>
    <w:rsid w:val="00FA002F"/>
    <w:rsid w:val="00FB05C7"/>
    <w:rsid w:val="00FD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376671B"/>
  <w15:chartTrackingRefBased/>
  <w15:docId w15:val="{820FC6E7-416B-45A7-A6BF-3C4BC7CB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pfzeile">
    <w:name w:val="header"/>
    <w:basedOn w:val="Standard"/>
    <w:rsid w:val="00BC50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C507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506A9"/>
    <w:rPr>
      <w:rFonts w:ascii="Tahoma" w:hAnsi="Tahoma" w:cs="Tahoma"/>
      <w:sz w:val="16"/>
      <w:szCs w:val="16"/>
    </w:rPr>
  </w:style>
  <w:style w:type="character" w:styleId="Hyperlink">
    <w:name w:val="Hyperlink"/>
    <w:rsid w:val="004D0E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vangelisch-burtenbach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farramt.burtenbach@elkb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evangelisch-burtenbach.d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farramt.burtenbach@elkb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%20Constanti\Desktop\Briefkopf%20Nov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69E43-EE0A-47D0-B90D-2E7105F99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Nov 2014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Keysselitz GmbH</Company>
  <LinksUpToDate>false</LinksUpToDate>
  <CharactersWithSpaces>9</CharactersWithSpaces>
  <SharedDoc>false</SharedDoc>
  <HLinks>
    <vt:vector size="6" baseType="variant">
      <vt:variant>
        <vt:i4>6357013</vt:i4>
      </vt:variant>
      <vt:variant>
        <vt:i4>0</vt:i4>
      </vt:variant>
      <vt:variant>
        <vt:i4>0</vt:i4>
      </vt:variant>
      <vt:variant>
        <vt:i4>5</vt:i4>
      </vt:variant>
      <vt:variant>
        <vt:lpwstr>mailto:pfarramt.burtenbach@elkb.de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Ute Constanti</dc:creator>
  <cp:keywords/>
  <cp:lastModifiedBy>Pfarramt Burtenbach</cp:lastModifiedBy>
  <cp:revision>4</cp:revision>
  <cp:lastPrinted>2022-07-06T10:56:00Z</cp:lastPrinted>
  <dcterms:created xsi:type="dcterms:W3CDTF">2023-08-09T08:56:00Z</dcterms:created>
  <dcterms:modified xsi:type="dcterms:W3CDTF">2023-08-09T09:03:00Z</dcterms:modified>
</cp:coreProperties>
</file>